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t>OV 117-2026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1C004D9F" w:rsidR="00344C82" w:rsidRPr="001C55D1" w:rsidRDefault="00985993" w:rsidP="00DD21DE">
            <w:r>
              <w:t>Stadt Cottbus - KPK Kita "Pfiffikus" - Energetische Sanierung und barrierefreie Nutzbarmachung mit Freianlagen</w:t>
            </w:r>
            <w:r w:rsidR="00463E16">
              <w:t>, Willy-</w:t>
            </w:r>
            <w:proofErr w:type="spellStart"/>
            <w:r w:rsidR="00463E16">
              <w:t>Jannasch</w:t>
            </w:r>
            <w:proofErr w:type="spellEnd"/>
            <w:r w:rsidR="00463E16">
              <w:t>-Straße 5/6, 03042 Cottbus</w:t>
            </w:r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t>Los G11: Bodenbelagsarbeiten</w:t>
            </w:r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EF55E4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3AE44A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BB663C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7E5159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9488DA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9ADE48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63E16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E589D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81A3B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389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Preisermittlung-Kalkulation über die Endsumme</dc:title>
  <dc:subject>Kalkualtion über die Endsumme</dc:subject>
  <dc:creator>Dorothea Fenner</dc:creator>
  <cp:lastModifiedBy>Steiniger, Judith</cp:lastModifiedBy>
  <cp:revision>2</cp:revision>
  <cp:lastPrinted>2010-03-03T17:05:00Z</cp:lastPrinted>
  <dcterms:created xsi:type="dcterms:W3CDTF">2026-06-03T04:48:00Z</dcterms:created>
  <dcterms:modified xsi:type="dcterms:W3CDTF">2026-06-03T04:48:00Z</dcterms:modified>
</cp:coreProperties>
</file>